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A4" w:rsidRDefault="000359A4">
      <w:pPr>
        <w:spacing w:after="160" w:line="240" w:lineRule="auto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Муниципальное бюджетное дошкольное образовательное учреждение       «Детский сад №1 «Звёздочка»</w:t>
      </w: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Calibri" w:hAnsi="Calibri" w:cs="Calibri"/>
          <w:color w:val="0000CC"/>
          <w:sz w:val="22"/>
          <w:szCs w:val="22"/>
        </w:rPr>
      </w:pPr>
      <w:r>
        <w:rPr>
          <w:rFonts w:ascii="Times New Roman" w:hAnsi="Times New Roman" w:cs="Times New Roman"/>
          <w:b/>
          <w:i/>
          <w:color w:val="0000CC"/>
          <w:sz w:val="144"/>
          <w:szCs w:val="144"/>
        </w:rPr>
        <w:t>ЭССЕ</w:t>
      </w:r>
    </w:p>
    <w:p w:rsidR="000359A4" w:rsidRDefault="000359A4">
      <w:pPr>
        <w:spacing w:after="160" w:line="259" w:lineRule="auto"/>
        <w:jc w:val="center"/>
        <w:rPr>
          <w:rFonts w:ascii="Calibri" w:hAnsi="Calibri" w:cs="Calibri"/>
          <w:color w:val="0000CC"/>
          <w:sz w:val="22"/>
          <w:szCs w:val="22"/>
        </w:rPr>
      </w:pPr>
      <w:r>
        <w:rPr>
          <w:rFonts w:ascii="Times New Roman" w:hAnsi="Times New Roman" w:cs="Calibri"/>
          <w:color w:val="330099"/>
          <w:sz w:val="32"/>
          <w:szCs w:val="32"/>
        </w:rPr>
        <w:t>на конкурс «Воспитатель года - 2017»</w:t>
      </w: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44"/>
          <w:szCs w:val="44"/>
        </w:rPr>
      </w:pPr>
    </w:p>
    <w:p w:rsidR="000359A4" w:rsidRDefault="000359A4">
      <w:pPr>
        <w:spacing w:after="160" w:line="259" w:lineRule="auto"/>
        <w:jc w:val="center"/>
        <w:rPr>
          <w:rFonts w:ascii="Calibri" w:hAnsi="Calibri" w:cs="Calibri"/>
          <w:b/>
          <w:bCs/>
          <w:color w:val="CC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CC0000"/>
          <w:sz w:val="64"/>
          <w:szCs w:val="64"/>
        </w:rPr>
        <w:t xml:space="preserve"> «Моя педагогическая философия»</w:t>
      </w:r>
    </w:p>
    <w:p w:rsidR="000359A4" w:rsidRDefault="000359A4">
      <w:pPr>
        <w:spacing w:after="160" w:line="259" w:lineRule="auto"/>
        <w:jc w:val="right"/>
        <w:rPr>
          <w:rFonts w:ascii="Times New Roman" w:hAnsi="Times New Roman" w:cs="Times New Roman"/>
          <w:color w:val="00000A"/>
          <w:sz w:val="32"/>
          <w:szCs w:val="32"/>
        </w:rPr>
      </w:pPr>
    </w:p>
    <w:p w:rsidR="000359A4" w:rsidRDefault="000359A4">
      <w:pPr>
        <w:spacing w:after="160" w:line="259" w:lineRule="auto"/>
        <w:jc w:val="right"/>
        <w:rPr>
          <w:rFonts w:ascii="Calibri" w:hAnsi="Calibri" w:cs="Calibri"/>
          <w:color w:val="00000A"/>
          <w:sz w:val="22"/>
          <w:szCs w:val="22"/>
        </w:rPr>
      </w:pPr>
      <w:r>
        <w:rPr>
          <w:rFonts w:ascii="Times New Roman" w:hAnsi="Times New Roman" w:cs="Times New Roman"/>
          <w:color w:val="00000A"/>
          <w:sz w:val="32"/>
          <w:szCs w:val="32"/>
        </w:rPr>
        <w:t xml:space="preserve">Воспитатель: Толстова Ирина Евгениевна </w:t>
      </w: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</w:p>
    <w:p w:rsidR="000359A4" w:rsidRDefault="000359A4">
      <w:pPr>
        <w:spacing w:after="160" w:line="259" w:lineRule="auto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Рассказово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color w:val="00000A"/>
            <w:sz w:val="28"/>
            <w:szCs w:val="28"/>
          </w:rPr>
          <w:t>2017 г</w:t>
        </w:r>
      </w:smartTag>
      <w:r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</w:pPr>
    </w:p>
    <w:p w:rsidR="000359A4" w:rsidRDefault="000359A4">
      <w:pPr>
        <w:jc w:val="right"/>
        <w:rPr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330099"/>
          <w:sz w:val="28"/>
          <w:szCs w:val="28"/>
        </w:rPr>
        <w:t>Я</w:t>
      </w: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 с утра всегда на работе – </w:t>
      </w:r>
    </w:p>
    <w:p w:rsidR="000359A4" w:rsidRDefault="000359A4">
      <w:pPr>
        <w:jc w:val="right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left:0;text-align:left;margin-left:20.65pt;margin-top:11.85pt;width:216.4pt;height:292.25pt;z-index:251658240;visibility:visible;mso-wrap-distance-left:0;mso-wrap-distance-right:0" stroked="t" strokecolor="red" strokeweight="3pt">
            <v:imagedata r:id="rId4" o:title=""/>
            <w10:wrap type="square" side="largest"/>
          </v:shape>
        </w:pict>
      </w: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Будь жара или холод, иль дождь.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Мои дети объяты заботой,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И несчастья обходят их прочь.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Профессий много важных и хороших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И каждая заслуживает строк.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Но мне, признаться, среди них дороже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Профессия – дошкольный педагог!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Мир детства сладостен и тонок,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Как флейты плавающей звук.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Пока смеется мне ребенок,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Я знаю, что не зря живу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Твердят друзья: “Есть нивы тише”,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Но ни за что не отступлю.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Я этих милых ребятишек,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Как собственных детей люблю…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И каждый день как на премьеру.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Вхожу в притихший детский сад: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Иду сюда не для карьеры –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Здесь каждый мне ребенок рад.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Быть в гуще детских восприятий…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И так на протяжение лет –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 xml:space="preserve">Судьба моя – я воспитатель! </w:t>
      </w:r>
    </w:p>
    <w:p w:rsidR="000359A4" w:rsidRDefault="000359A4">
      <w:pPr>
        <w:jc w:val="right"/>
      </w:pPr>
      <w:r>
        <w:rPr>
          <w:rFonts w:ascii="Times New Roman" w:hAnsi="Times New Roman"/>
          <w:b/>
          <w:bCs/>
          <w:i/>
          <w:iCs/>
          <w:color w:val="330099"/>
          <w:sz w:val="28"/>
          <w:szCs w:val="28"/>
        </w:rPr>
        <w:t>Нет лучшей доли на земле.</w:t>
      </w:r>
    </w:p>
    <w:p w:rsidR="000359A4" w:rsidRDefault="000359A4" w:rsidP="006F2084">
      <w:pPr>
        <w:spacing w:after="160" w:line="259" w:lineRule="auto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ab/>
      </w:r>
    </w:p>
    <w:p w:rsidR="000359A4" w:rsidRDefault="000359A4" w:rsidP="006F2084">
      <w:pPr>
        <w:spacing w:after="160" w:line="259" w:lineRule="auto"/>
        <w:ind w:firstLine="709"/>
        <w:rPr>
          <w:rFonts w:ascii="Calibri" w:hAnsi="Calibri" w:cs="Calibri"/>
          <w:color w:val="00000A"/>
          <w:sz w:val="22"/>
          <w:szCs w:val="22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Вот уже 27 лет я хожу на работу в свой единственный, по-настоящему родной,  любимый детский сад с удивительным названием «Звёздочка». Я пришла сюда молодым специалистом, но всегда знала: «Я пока ещё неопытный воспитатель, но очень люблю детей!» </w:t>
      </w:r>
      <w:r>
        <w:rPr>
          <w:rFonts w:ascii="Times New Roman" w:hAnsi="Times New Roman" w:cs="Arial;Helvetica"/>
          <w:sz w:val="28"/>
          <w:szCs w:val="28"/>
          <w:highlight w:val="white"/>
        </w:rPr>
        <w:t>Ведь опыт придет со временем, а любовь в сердце должна жить постоянно!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Так и есть, любовь к детям помогает мне в работе каждый день. Самое начало педагогической деятельности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: сколько ошибок, сомнений, неудач, но я и сейчас помню свой первый рабочий день и добродушные лица своих  первых воспитанников.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>Спустя много лет, я могу с уверенностью сказать, что профессию выбрала правильно, я стала педагогом, я — воспитатель! Для меня </w:t>
      </w:r>
      <w:r>
        <w:rPr>
          <w:rFonts w:ascii="Times New Roman" w:hAnsi="Times New Roman" w:cs="Arial;Helvetica"/>
          <w:i/>
          <w:sz w:val="28"/>
          <w:szCs w:val="28"/>
          <w:highlight w:val="white"/>
        </w:rPr>
        <w:t>«</w:t>
      </w:r>
      <w:r>
        <w:rPr>
          <w:rStyle w:val="a0"/>
          <w:rFonts w:ascii="Times New Roman" w:hAnsi="Times New Roman" w:cs="Arial;Helvetica"/>
          <w:b w:val="0"/>
          <w:i/>
          <w:sz w:val="28"/>
          <w:szCs w:val="28"/>
          <w:highlight w:val="white"/>
        </w:rPr>
        <w:t>воспитатель</w:t>
      </w:r>
      <w:r>
        <w:rPr>
          <w:rFonts w:ascii="Times New Roman" w:hAnsi="Times New Roman" w:cs="Arial;Helvetica"/>
          <w:i/>
          <w:sz w:val="28"/>
          <w:szCs w:val="28"/>
          <w:highlight w:val="white"/>
        </w:rPr>
        <w:t xml:space="preserve">» - </w:t>
      </w:r>
      <w:r>
        <w:rPr>
          <w:rFonts w:ascii="Times New Roman" w:hAnsi="Times New Roman" w:cs="Arial;Helvetica"/>
          <w:sz w:val="28"/>
          <w:szCs w:val="28"/>
          <w:highlight w:val="white"/>
        </w:rPr>
        <w:t>это жизнь, моя педагогическая философия. Я не работаю </w:t>
      </w:r>
      <w:r>
        <w:rPr>
          <w:rStyle w:val="a0"/>
          <w:rFonts w:ascii="Times New Roman" w:hAnsi="Times New Roman" w:cs="Arial;Helvetica"/>
          <w:b w:val="0"/>
          <w:sz w:val="28"/>
          <w:szCs w:val="28"/>
          <w:highlight w:val="white"/>
        </w:rPr>
        <w:t>воспитателем</w:t>
      </w:r>
      <w:r>
        <w:rPr>
          <w:rFonts w:ascii="Times New Roman" w:hAnsi="Times New Roman" w:cs="Arial;Helvetica"/>
          <w:sz w:val="28"/>
          <w:szCs w:val="28"/>
          <w:highlight w:val="white"/>
        </w:rPr>
        <w:t>, я живу </w:t>
      </w:r>
      <w:r>
        <w:rPr>
          <w:rStyle w:val="a0"/>
          <w:rFonts w:ascii="Times New Roman" w:hAnsi="Times New Roman" w:cs="Arial;Helvetica"/>
          <w:b w:val="0"/>
          <w:sz w:val="28"/>
          <w:szCs w:val="28"/>
          <w:highlight w:val="white"/>
        </w:rPr>
        <w:t xml:space="preserve">воспитателем,  </w:t>
      </w:r>
      <w:r>
        <w:rPr>
          <w:rFonts w:ascii="Times New Roman" w:hAnsi="Times New Roman" w:cs="Arial;Helvetica"/>
          <w:sz w:val="28"/>
          <w:szCs w:val="28"/>
          <w:highlight w:val="white"/>
        </w:rPr>
        <w:t>мне очень нравится быть </w:t>
      </w:r>
      <w:r>
        <w:rPr>
          <w:rStyle w:val="a0"/>
          <w:rFonts w:ascii="Times New Roman" w:hAnsi="Times New Roman" w:cs="Arial;Helvetica"/>
          <w:b w:val="0"/>
          <w:sz w:val="28"/>
          <w:szCs w:val="28"/>
          <w:highlight w:val="white"/>
        </w:rPr>
        <w:t>воспитателем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. Вторым домом для меня стала удивительная  и увлекательная  планета под названием Детский сад «Звёздочка».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Каждое утро, приходя на работу, я вижу глаза своих воспитанников. Какие же они разные! В одних – настороженность, в других – интерес, в третьих – надежда, в чьих-то глазах пока ещё равнодушие. Но у каждого свой особый мир, который нельзя разрушить, которому надо помочь раскрыться.              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Детки бывают разные —  каждый со своим характером, настроением. Но я люблю их такими, какие они есть. Важно позволить детям быть самими собой, дать им возможность раскрыть свои лучшие качества, научить радоваться каждому мгновению. Кроме того, считаю важным научить детей верить в свои силы. Самое важное – найти в каждом ребенке что-то необыкновенное, свое, </w:t>
      </w:r>
      <w:r>
        <w:rPr>
          <w:rFonts w:ascii="Times New Roman" w:hAnsi="Times New Roman" w:cs="Times New Roman"/>
          <w:sz w:val="28"/>
          <w:szCs w:val="28"/>
          <w:highlight w:val="white"/>
        </w:rPr>
        <w:t>увидеть в нем личность. А вот помочь развить эту личность может только настоящий воспитатель.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В своей работе мне приходится творить: шить, рисовать, вязать, лепить, строить, ухаживать за цветами и животными, быть в курсе происходящих событий, следить за новинками в мультипликации и детских фильмах. Чтобы легко поддержать беседу с моими воспитанниками. А также я смеюсь, пою, танцую, играю вместе с ними. Стараюсь избегать монотонности, скуки, серости будничных дней. Дети очень оптимистичны по натуре и очень ценят эти качества в своем наставнике, которому стараются подражать.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Я стремлюсь создавать в своей работе доброжелательную, творческую атмосферу, чтобы ребенок мог высказать свои мысли вслух, не боясь, что его засмеют или подвергнут критике. В любом рисунке, поделке я стараюсь увидеть крупицу оригинальности, чтобы ребенок постоянно чувствовал удовлетворение от сделанного. Для них создаю комфортную предметно-развивающую среду, чтобы в ней могли раствориться, найти занятие по душе, поверить в свои силы. Я не боюсь хвалить детей. Все дети талантливы и развитие их способностей полностью зависит от моего мастерства.            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Работая в детском саду я ни разу не усомнилась в выборе своей профессии,  но с каждым годом всё больше убеждаюсь,  как это нелегко – воспитывать детей. Тебе верят,  на тебя надеются,  от тебя ждут понимания и преданности. А ты должен всему этому соответствовать, быть всегда на высоте. Ведь именно от тебя во многом зависит то,  какими выйдут в школьную жизнь твои дети. Я могу назвать себя счастливым человеком, отдающим свои знания, свою энергию, свою любовь детям. Всё хорошее, доброе, светлое, что есть во мне, я дарю и просто отдаю им, своим дошколятам. А взамен я получаю больше: их доверие, откровения, радость, маленькие тайны и хитрости, а самое главное любовь. Дети – самая большая ценность на земле, это то, во имя кого мы живём. 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Что сделать для того, чтобы мои мальчики и девочки ярко, а главное счастливо проживали период неповторимого детства в этом неизведанном, сложном для них мире социальной действительности и информационных технологий?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Мое профессиональное счастье – это горящие глаза детей, когда я провожу занятия интересно, увлекательно, необычно.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Поэтому воспитатель постоянно должен совершенствовать свое мастерство, используя достижения педагогической науки и передовой практики. Идти вперед, осваивать инновационные технологии, нетрадиционные методики, но и не должен забывать доброе старое, веками сохраняемое народом. Старинная мудрость напоминает нам: «Человек, не знающий своего прошлого, не знает ничего».  Без знания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                                               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hAnsi="Times New Roman" w:cs="Arial;Helvetica"/>
          <w:sz w:val="28"/>
          <w:szCs w:val="28"/>
          <w:highlight w:val="white"/>
        </w:rPr>
        <w:t>Крупицам мудрости, любви и </w:t>
      </w:r>
      <w:r>
        <w:rPr>
          <w:rFonts w:ascii="Times New Roman" w:hAnsi="Times New Roman" w:cs="Arial;Helvetica"/>
          <w:sz w:val="28"/>
          <w:szCs w:val="28"/>
        </w:rPr>
        <w:t xml:space="preserve">доброты учу детей 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через сказки, стихи, пословицы, беседы, игры и творческие задания, направленные на глубокое проживания каждой темы. Каждый день пребывания детей в детском саду прибавляет частичку мудрости. Ведь нравственность — основа любой системы воспитания!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Работая педагогом, понимаешь, что все дети индивидуальны, и ты, как педагог, должен найти ключик к каждому ребенку. И не только к нему, но и к его родителям. Воспитатель — это патриот своей Родины. Воспитатель призван быть авторитетом для детей и их родителей, вместе с семьей решать ответственные задачи воспитания. Страна доверяет им самое дорогое — свое будущее.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>Работая в творческом коллективе, я стараюсь создать хорошее настроение себе и всем окружающим меня </w:t>
      </w:r>
      <w:r>
        <w:rPr>
          <w:rFonts w:ascii="Times New Roman" w:hAnsi="Times New Roman" w:cs="Arial;Helvetica"/>
          <w:sz w:val="28"/>
          <w:szCs w:val="28"/>
        </w:rPr>
        <w:t>людям</w:t>
      </w:r>
      <w:r>
        <w:rPr>
          <w:rFonts w:ascii="Times New Roman" w:hAnsi="Times New Roman" w:cs="Arial;Helvetica"/>
          <w:sz w:val="28"/>
          <w:szCs w:val="28"/>
          <w:highlight w:val="white"/>
        </w:rPr>
        <w:t>: детям, коллегам - кому советом, кому шуткой, кому примером. Но наряду с этим лучшим, качеством </w:t>
      </w:r>
      <w:r>
        <w:rPr>
          <w:rStyle w:val="a0"/>
          <w:rFonts w:ascii="Times New Roman" w:hAnsi="Times New Roman" w:cs="Arial;Helvetica"/>
          <w:b w:val="0"/>
          <w:sz w:val="28"/>
          <w:szCs w:val="28"/>
        </w:rPr>
        <w:t>педагога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 я считаю исполнительность и заинтересованность в деле.                    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  <w:t xml:space="preserve">Убеждена, что мой успех зависит от того, кто работает рядом. Меня окружает коллектив единомышленников, которые своей поддержкой, творческой энергией, вопросами, советами помогают работать на благо детей.                                                                                                                   </w:t>
      </w:r>
      <w:r>
        <w:rPr>
          <w:rFonts w:ascii="Times New Roman" w:hAnsi="Times New Roman" w:cs="Arial;Helvetica"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Работая воспитателем 27 лет, я могу сказать – лучше моей профессии нет! Она заставляет меня забыть все огорчения и обиды, даёт ощущение вечной молодости и возможность быть маленьким ребёнком! Ну а что же главное? А главное в нашей профессии – любить детей, любить просто так, ни за что, отдавать им каждый миг частичку своего сердца. Я думаю, мне удается подобрать заветный ключик к каждому детскому сердечку. Важно, что они мне доверяют и с удовольствием каждый день идут в детский сад.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Как приятно слышать слова благодарности от бывших воспитанников и их родителей. </w:t>
      </w:r>
      <w:r>
        <w:rPr>
          <w:rFonts w:ascii="Times New Roman" w:hAnsi="Times New Roman" w:cs="Arial;Helvetica"/>
          <w:sz w:val="28"/>
          <w:szCs w:val="28"/>
          <w:highlight w:val="white"/>
        </w:rPr>
        <w:t xml:space="preserve">  Педагог – это особенная профессия, освоить которую дано не каждому.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Случайных людей в этой профессии не бывает. Не приживаются.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И в заключении хочется сказать, я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хочу и могу помочь каждому ребенку найти себя, раскрыть свои способности и талант.  Моя главная задача -  сделать быстротечный отрезок детства ярким, насыщенным, запоминающимся. От него, «сегодняшнего» детства зависит, каким будет «завтра» наших малышей!                                                                                         </w:t>
      </w:r>
      <w:r>
        <w:rPr>
          <w:rFonts w:ascii="Times New Roman" w:hAnsi="Times New Roman" w:cs="Times New Roman"/>
          <w:color w:val="00000A"/>
          <w:sz w:val="28"/>
          <w:szCs w:val="28"/>
        </w:rPr>
        <w:tab/>
        <w:t>Учить и учиться – вот девиз, с которым стараюсь идти по жизни. Учить слушать и слышать, смотреть и видеть, думать и высказывать, а главное – чувствовать. Учиться у детей открытости, светлому взгляду на жизнь.</w:t>
      </w:r>
    </w:p>
    <w:p w:rsidR="000359A4" w:rsidRDefault="000359A4">
      <w:pPr>
        <w:pStyle w:val="NoSpacing"/>
        <w:spacing w:line="240" w:lineRule="auto"/>
        <w:jc w:val="center"/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</w:pPr>
    </w:p>
    <w:p w:rsidR="000359A4" w:rsidRDefault="000359A4">
      <w:pPr>
        <w:pStyle w:val="NoSpacing"/>
        <w:spacing w:line="240" w:lineRule="auto"/>
        <w:jc w:val="center"/>
      </w:pPr>
      <w:r>
        <w:rPr>
          <w:noProof/>
          <w:lang w:eastAsia="ru-RU"/>
        </w:rPr>
        <w:pict>
          <v:shape id="Изображение2" o:spid="_x0000_s1027" type="#_x0000_t75" style="position:absolute;left:0;text-align:left;margin-left:327pt;margin-top:633pt;width:197pt;height:134.95pt;z-index:251659264;visibility:visible;mso-wrap-distance-left:0;mso-wrap-distance-right:0;mso-position-horizontal-relative:page;mso-position-vertical-relative:page">
            <v:imagedata r:id="rId5" o:title=""/>
            <w10:wrap type="square" side="largest" anchorx="page" anchory="page"/>
          </v:shape>
        </w:pict>
      </w:r>
      <w:r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  <w:t>Люби, цени свое призвание</w:t>
      </w:r>
    </w:p>
    <w:p w:rsidR="000359A4" w:rsidRDefault="000359A4">
      <w:pPr>
        <w:pStyle w:val="NoSpacing"/>
        <w:spacing w:line="240" w:lineRule="auto"/>
        <w:jc w:val="center"/>
        <w:rPr>
          <w:b/>
          <w:bCs/>
          <w:color w:val="330099"/>
        </w:rPr>
      </w:pPr>
      <w:r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  <w:t>И назначением гордись!</w:t>
      </w:r>
    </w:p>
    <w:p w:rsidR="000359A4" w:rsidRDefault="000359A4">
      <w:pPr>
        <w:pStyle w:val="NoSpacing"/>
        <w:spacing w:line="240" w:lineRule="auto"/>
        <w:jc w:val="center"/>
        <w:rPr>
          <w:b/>
          <w:bCs/>
          <w:color w:val="330099"/>
        </w:rPr>
      </w:pPr>
      <w:r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  <w:t>Я так считаю:</w:t>
      </w:r>
    </w:p>
    <w:p w:rsidR="000359A4" w:rsidRDefault="000359A4">
      <w:pPr>
        <w:pStyle w:val="NoSpacing"/>
        <w:spacing w:line="240" w:lineRule="auto"/>
        <w:jc w:val="center"/>
        <w:rPr>
          <w:b/>
          <w:bCs/>
          <w:color w:val="330099"/>
        </w:rPr>
      </w:pPr>
      <w:r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  <w:t>Воспитатель – это звание!</w:t>
      </w:r>
    </w:p>
    <w:p w:rsidR="000359A4" w:rsidRDefault="000359A4">
      <w:pPr>
        <w:pStyle w:val="NoSpacing"/>
        <w:spacing w:line="240" w:lineRule="auto"/>
        <w:jc w:val="center"/>
        <w:rPr>
          <w:b/>
          <w:bCs/>
          <w:color w:val="330099"/>
        </w:rPr>
      </w:pPr>
      <w:r>
        <w:rPr>
          <w:rFonts w:ascii="Times New Roman" w:hAnsi="Times New Roman" w:cs="Times New Roman"/>
          <w:b/>
          <w:bCs/>
          <w:i/>
          <w:color w:val="330099"/>
          <w:sz w:val="28"/>
          <w:szCs w:val="28"/>
        </w:rPr>
        <w:t>Через него проходит чья-то маленькая жизнь!</w:t>
      </w:r>
    </w:p>
    <w:p w:rsidR="000359A4" w:rsidRDefault="000359A4">
      <w:pPr>
        <w:shd w:val="clear" w:color="auto" w:fill="FFFFFF"/>
        <w:tabs>
          <w:tab w:val="left" w:pos="851"/>
          <w:tab w:val="left" w:pos="1134"/>
          <w:tab w:val="left" w:pos="1276"/>
        </w:tabs>
        <w:spacing w:line="240" w:lineRule="auto"/>
        <w:jc w:val="both"/>
        <w:rPr>
          <w:rFonts w:ascii="Calibri" w:hAnsi="Calibri" w:cs="Calibri"/>
          <w:color w:val="00000A"/>
          <w:sz w:val="22"/>
          <w:szCs w:val="22"/>
        </w:rPr>
      </w:pPr>
    </w:p>
    <w:p w:rsidR="000359A4" w:rsidRDefault="000359A4">
      <w:pPr>
        <w:shd w:val="clear" w:color="auto" w:fill="FFFFFF"/>
        <w:tabs>
          <w:tab w:val="left" w:pos="851"/>
          <w:tab w:val="left" w:pos="1134"/>
          <w:tab w:val="left" w:pos="1276"/>
        </w:tabs>
        <w:spacing w:line="240" w:lineRule="auto"/>
        <w:jc w:val="both"/>
        <w:rPr>
          <w:rFonts w:ascii="Calibri" w:hAnsi="Calibri" w:cs="Calibri"/>
          <w:color w:val="00000A"/>
          <w:sz w:val="22"/>
          <w:szCs w:val="22"/>
        </w:rPr>
      </w:pPr>
    </w:p>
    <w:sectPr w:rsidR="000359A4" w:rsidSect="006F2084">
      <w:pgSz w:w="11906" w:h="16838"/>
      <w:pgMar w:top="960" w:right="960" w:bottom="539" w:left="960" w:header="0" w:footer="0" w:gutter="0"/>
      <w:pgBorders>
        <w:top w:val="single" w:sz="24" w:space="1" w:color="0000CC"/>
        <w:left w:val="single" w:sz="24" w:space="1" w:color="0000CC"/>
        <w:bottom w:val="single" w:sz="24" w:space="1" w:color="0000CC"/>
        <w:right w:val="single" w:sz="24" w:space="1" w:color="0000CC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dale Sans UI">
    <w:altName w:val="Arial Unicode MS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Lohit Hindi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;Helvetic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31ED"/>
    <w:rsid w:val="000359A4"/>
    <w:rsid w:val="001A7D60"/>
    <w:rsid w:val="006331ED"/>
    <w:rsid w:val="006F2084"/>
    <w:rsid w:val="009C5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1ED"/>
    <w:pPr>
      <w:spacing w:line="200" w:lineRule="atLeast"/>
    </w:pPr>
    <w:rPr>
      <w:rFonts w:ascii="Tahoma" w:hAnsi="Tahoma" w:cs="Liberation Sans"/>
      <w:color w:val="000000"/>
      <w:sz w:val="36"/>
      <w:szCs w:val="24"/>
      <w:lang w:eastAsia="en-US"/>
    </w:rPr>
  </w:style>
  <w:style w:type="character" w:default="1" w:styleId="DefaultParagraphFont">
    <w:name w:val="Default Paragraph Font"/>
    <w:uiPriority w:val="99"/>
    <w:rsid w:val="006331ED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Текст выноски Знак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a0">
    <w:name w:val="Выделение жирным"/>
    <w:basedOn w:val="DefaultParagraphFont"/>
    <w:uiPriority w:val="99"/>
    <w:rsid w:val="006331ED"/>
    <w:rPr>
      <w:rFonts w:cs="Times New Roman"/>
      <w:b/>
      <w:bCs/>
    </w:rPr>
  </w:style>
  <w:style w:type="paragraph" w:customStyle="1" w:styleId="a1">
    <w:name w:val="Заголовок"/>
    <w:basedOn w:val="Normal"/>
    <w:next w:val="BodyText"/>
    <w:uiPriority w:val="99"/>
    <w:rsid w:val="006331ED"/>
    <w:pPr>
      <w:keepNext/>
      <w:spacing w:before="240" w:after="120" w:line="259" w:lineRule="auto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331ED"/>
    <w:pPr>
      <w:spacing w:after="140" w:line="288" w:lineRule="auto"/>
    </w:pPr>
    <w:rPr>
      <w:rFonts w:ascii="Calibri" w:hAnsi="Calibri" w:cs="Calibri"/>
      <w:color w:val="00000A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12A1E"/>
    <w:rPr>
      <w:rFonts w:ascii="Tahoma" w:hAnsi="Tahoma" w:cs="Liberation Sans"/>
      <w:color w:val="000000"/>
      <w:sz w:val="36"/>
      <w:szCs w:val="24"/>
      <w:lang w:eastAsia="en-US"/>
    </w:rPr>
  </w:style>
  <w:style w:type="paragraph" w:styleId="List">
    <w:name w:val="List"/>
    <w:basedOn w:val="BodyText"/>
    <w:uiPriority w:val="99"/>
    <w:rsid w:val="006331ED"/>
    <w:rPr>
      <w:rFonts w:cs="Mangal"/>
    </w:rPr>
  </w:style>
  <w:style w:type="paragraph" w:styleId="Caption">
    <w:name w:val="caption"/>
    <w:basedOn w:val="Normal"/>
    <w:uiPriority w:val="99"/>
    <w:qFormat/>
    <w:rsid w:val="006331ED"/>
    <w:pPr>
      <w:suppressLineNumbers/>
      <w:spacing w:before="120" w:after="120" w:line="259" w:lineRule="auto"/>
    </w:pPr>
    <w:rPr>
      <w:rFonts w:ascii="Calibri" w:hAnsi="Calibri" w:cs="Mangal"/>
      <w:i/>
      <w:iCs/>
      <w:color w:val="00000A"/>
      <w:sz w:val="24"/>
    </w:rPr>
  </w:style>
  <w:style w:type="paragraph" w:styleId="Index1">
    <w:name w:val="index 1"/>
    <w:basedOn w:val="Normal"/>
    <w:next w:val="Normal"/>
    <w:autoRedefine/>
    <w:uiPriority w:val="99"/>
    <w:semiHidden/>
    <w:pPr>
      <w:spacing w:after="160" w:line="259" w:lineRule="auto"/>
      <w:ind w:left="220" w:hanging="220"/>
    </w:pPr>
    <w:rPr>
      <w:rFonts w:ascii="Calibri" w:hAnsi="Calibri" w:cs="Calibri"/>
      <w:color w:val="00000A"/>
      <w:sz w:val="22"/>
      <w:szCs w:val="22"/>
    </w:rPr>
  </w:style>
  <w:style w:type="paragraph" w:styleId="IndexHeading">
    <w:name w:val="index heading"/>
    <w:basedOn w:val="Normal"/>
    <w:uiPriority w:val="99"/>
    <w:rsid w:val="006331ED"/>
    <w:pPr>
      <w:suppressLineNumbers/>
      <w:spacing w:after="160" w:line="259" w:lineRule="auto"/>
    </w:pPr>
    <w:rPr>
      <w:rFonts w:ascii="Calibri" w:hAnsi="Calibri" w:cs="Mangal"/>
      <w:color w:val="00000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pPr>
      <w:spacing w:line="240" w:lineRule="auto"/>
    </w:pPr>
    <w:rPr>
      <w:rFonts w:ascii="Segoe UI" w:hAnsi="Segoe UI" w:cs="Segoe UI"/>
      <w:color w:val="00000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A1E"/>
    <w:rPr>
      <w:rFonts w:ascii="Times New Roman" w:hAnsi="Times New Roman" w:cs="Liberation Sans"/>
      <w:color w:val="000000"/>
      <w:sz w:val="0"/>
      <w:szCs w:val="0"/>
      <w:lang w:eastAsia="en-US"/>
    </w:rPr>
  </w:style>
  <w:style w:type="paragraph" w:customStyle="1" w:styleId="a2">
    <w:name w:val="Объект со стрелкой"/>
    <w:basedOn w:val="Normal"/>
    <w:uiPriority w:val="99"/>
    <w:rsid w:val="006331ED"/>
  </w:style>
  <w:style w:type="paragraph" w:customStyle="1" w:styleId="a3">
    <w:name w:val="Объект с тенью"/>
    <w:basedOn w:val="Normal"/>
    <w:uiPriority w:val="99"/>
    <w:rsid w:val="006331ED"/>
  </w:style>
  <w:style w:type="paragraph" w:customStyle="1" w:styleId="a4">
    <w:name w:val="Объект без заливки"/>
    <w:basedOn w:val="Normal"/>
    <w:uiPriority w:val="99"/>
    <w:rsid w:val="006331ED"/>
  </w:style>
  <w:style w:type="paragraph" w:customStyle="1" w:styleId="a5">
    <w:name w:val="Объект без заливки и линий"/>
    <w:basedOn w:val="Normal"/>
    <w:uiPriority w:val="99"/>
    <w:rsid w:val="006331ED"/>
  </w:style>
  <w:style w:type="paragraph" w:customStyle="1" w:styleId="a6">
    <w:name w:val="Выравнивание текста по ширине"/>
    <w:basedOn w:val="Normal"/>
    <w:uiPriority w:val="99"/>
    <w:rsid w:val="006331ED"/>
  </w:style>
  <w:style w:type="paragraph" w:customStyle="1" w:styleId="1">
    <w:name w:val="Название 1"/>
    <w:basedOn w:val="Normal"/>
    <w:uiPriority w:val="99"/>
    <w:rsid w:val="006331ED"/>
    <w:pPr>
      <w:jc w:val="center"/>
    </w:pPr>
  </w:style>
  <w:style w:type="paragraph" w:customStyle="1" w:styleId="2">
    <w:name w:val="Название 2"/>
    <w:basedOn w:val="Normal"/>
    <w:uiPriority w:val="99"/>
    <w:rsid w:val="006331ED"/>
    <w:pPr>
      <w:spacing w:before="57" w:after="57"/>
      <w:ind w:right="113"/>
      <w:jc w:val="center"/>
    </w:pPr>
  </w:style>
  <w:style w:type="paragraph" w:customStyle="1" w:styleId="a7">
    <w:name w:val="Размерная линия"/>
    <w:basedOn w:val="Normal"/>
    <w:uiPriority w:val="99"/>
    <w:rsid w:val="006331ED"/>
  </w:style>
  <w:style w:type="paragraph" w:customStyle="1" w:styleId="DefaultLTGliederung1">
    <w:name w:val="Default~LT~Gliederung 1"/>
    <w:uiPriority w:val="99"/>
    <w:rsid w:val="006331ED"/>
    <w:pPr>
      <w:spacing w:after="283" w:line="259" w:lineRule="auto"/>
    </w:pPr>
    <w:rPr>
      <w:rFonts w:ascii="Tahoma" w:hAnsi="Tahoma" w:cs="Liberation Sans"/>
      <w:color w:val="000000"/>
      <w:sz w:val="64"/>
      <w:szCs w:val="24"/>
      <w:lang w:eastAsia="en-US"/>
    </w:rPr>
  </w:style>
  <w:style w:type="paragraph" w:customStyle="1" w:styleId="DefaultLTGliederung2">
    <w:name w:val="Default~LT~Gliederung 2"/>
    <w:basedOn w:val="DefaultLTGliederung1"/>
    <w:uiPriority w:val="99"/>
    <w:rsid w:val="006331ED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uiPriority w:val="99"/>
    <w:rsid w:val="006331ED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uiPriority w:val="99"/>
    <w:rsid w:val="006331ED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uiPriority w:val="99"/>
    <w:rsid w:val="006331ED"/>
    <w:pPr>
      <w:spacing w:after="57"/>
    </w:pPr>
  </w:style>
  <w:style w:type="paragraph" w:customStyle="1" w:styleId="DefaultLTGliederung6">
    <w:name w:val="Default~LT~Gliederung 6"/>
    <w:basedOn w:val="DefaultLTGliederung5"/>
    <w:uiPriority w:val="99"/>
    <w:rsid w:val="006331ED"/>
  </w:style>
  <w:style w:type="paragraph" w:customStyle="1" w:styleId="DefaultLTGliederung7">
    <w:name w:val="Default~LT~Gliederung 7"/>
    <w:basedOn w:val="DefaultLTGliederung6"/>
    <w:uiPriority w:val="99"/>
    <w:rsid w:val="006331ED"/>
  </w:style>
  <w:style w:type="paragraph" w:customStyle="1" w:styleId="DefaultLTGliederung8">
    <w:name w:val="Default~LT~Gliederung 8"/>
    <w:basedOn w:val="DefaultLTGliederung7"/>
    <w:uiPriority w:val="99"/>
    <w:rsid w:val="006331ED"/>
  </w:style>
  <w:style w:type="paragraph" w:customStyle="1" w:styleId="DefaultLTGliederung9">
    <w:name w:val="Default~LT~Gliederung 9"/>
    <w:basedOn w:val="DefaultLTGliederung8"/>
    <w:uiPriority w:val="99"/>
    <w:rsid w:val="006331ED"/>
  </w:style>
  <w:style w:type="paragraph" w:customStyle="1" w:styleId="DefaultLTTitel">
    <w:name w:val="Default~LT~Titel"/>
    <w:uiPriority w:val="99"/>
    <w:rsid w:val="006331ED"/>
    <w:pPr>
      <w:spacing w:line="259" w:lineRule="auto"/>
      <w:jc w:val="center"/>
    </w:pPr>
    <w:rPr>
      <w:rFonts w:ascii="Tahoma" w:hAnsi="Tahoma" w:cs="Liberation Sans"/>
      <w:color w:val="000000"/>
      <w:sz w:val="88"/>
      <w:szCs w:val="24"/>
      <w:lang w:eastAsia="en-US"/>
    </w:rPr>
  </w:style>
  <w:style w:type="paragraph" w:customStyle="1" w:styleId="DefaultLTUntertitel">
    <w:name w:val="Default~LT~Untertitel"/>
    <w:uiPriority w:val="99"/>
    <w:rsid w:val="006331ED"/>
    <w:pPr>
      <w:spacing w:line="259" w:lineRule="auto"/>
      <w:jc w:val="center"/>
    </w:pPr>
    <w:rPr>
      <w:rFonts w:ascii="Tahoma" w:hAnsi="Tahoma" w:cs="Liberation Sans"/>
      <w:color w:val="000000"/>
      <w:sz w:val="64"/>
      <w:szCs w:val="24"/>
      <w:lang w:eastAsia="en-US"/>
    </w:rPr>
  </w:style>
  <w:style w:type="paragraph" w:customStyle="1" w:styleId="DefaultLTNotizen">
    <w:name w:val="Default~LT~Notizen"/>
    <w:uiPriority w:val="99"/>
    <w:rsid w:val="006331ED"/>
    <w:pPr>
      <w:spacing w:line="259" w:lineRule="auto"/>
      <w:ind w:left="340" w:hanging="340"/>
    </w:pPr>
    <w:rPr>
      <w:rFonts w:ascii="Tahoma" w:hAnsi="Tahoma" w:cs="Liberation Sans"/>
      <w:color w:val="000000"/>
      <w:sz w:val="40"/>
      <w:szCs w:val="24"/>
      <w:lang w:eastAsia="en-US"/>
    </w:rPr>
  </w:style>
  <w:style w:type="paragraph" w:customStyle="1" w:styleId="DefaultLTHintergrundobjekte">
    <w:name w:val="Default~LT~Hintergrundobjekte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DefaultLTHintergrund">
    <w:name w:val="Default~LT~Hintergrund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default">
    <w:name w:val="default"/>
    <w:uiPriority w:val="99"/>
    <w:rsid w:val="006331ED"/>
    <w:pPr>
      <w:spacing w:line="200" w:lineRule="atLeast"/>
    </w:pPr>
    <w:rPr>
      <w:rFonts w:ascii="Mangal" w:hAnsi="Mangal" w:cs="Liberation Sans"/>
      <w:color w:val="000000"/>
      <w:sz w:val="36"/>
      <w:szCs w:val="24"/>
      <w:lang w:eastAsia="en-US"/>
    </w:rPr>
  </w:style>
  <w:style w:type="paragraph" w:customStyle="1" w:styleId="gray1">
    <w:name w:val="gray1"/>
    <w:basedOn w:val="default"/>
    <w:uiPriority w:val="99"/>
    <w:rsid w:val="006331ED"/>
  </w:style>
  <w:style w:type="paragraph" w:customStyle="1" w:styleId="gray2">
    <w:name w:val="gray2"/>
    <w:basedOn w:val="default"/>
    <w:uiPriority w:val="99"/>
    <w:rsid w:val="006331ED"/>
  </w:style>
  <w:style w:type="paragraph" w:customStyle="1" w:styleId="gray3">
    <w:name w:val="gray3"/>
    <w:basedOn w:val="default"/>
    <w:uiPriority w:val="99"/>
    <w:rsid w:val="006331ED"/>
  </w:style>
  <w:style w:type="paragraph" w:customStyle="1" w:styleId="bw1">
    <w:name w:val="bw1"/>
    <w:basedOn w:val="default"/>
    <w:uiPriority w:val="99"/>
    <w:rsid w:val="006331ED"/>
  </w:style>
  <w:style w:type="paragraph" w:customStyle="1" w:styleId="bw2">
    <w:name w:val="bw2"/>
    <w:basedOn w:val="default"/>
    <w:uiPriority w:val="99"/>
    <w:rsid w:val="006331ED"/>
  </w:style>
  <w:style w:type="paragraph" w:customStyle="1" w:styleId="bw3">
    <w:name w:val="bw3"/>
    <w:basedOn w:val="default"/>
    <w:uiPriority w:val="99"/>
    <w:rsid w:val="006331ED"/>
  </w:style>
  <w:style w:type="paragraph" w:customStyle="1" w:styleId="orange1">
    <w:name w:val="orange1"/>
    <w:basedOn w:val="default"/>
    <w:uiPriority w:val="99"/>
    <w:rsid w:val="006331ED"/>
  </w:style>
  <w:style w:type="paragraph" w:customStyle="1" w:styleId="orange2">
    <w:name w:val="orange2"/>
    <w:basedOn w:val="default"/>
    <w:uiPriority w:val="99"/>
    <w:rsid w:val="006331ED"/>
  </w:style>
  <w:style w:type="paragraph" w:customStyle="1" w:styleId="orange3">
    <w:name w:val="orange3"/>
    <w:basedOn w:val="default"/>
    <w:uiPriority w:val="99"/>
    <w:rsid w:val="006331ED"/>
  </w:style>
  <w:style w:type="paragraph" w:customStyle="1" w:styleId="turquoise1">
    <w:name w:val="turquoise1"/>
    <w:basedOn w:val="default"/>
    <w:uiPriority w:val="99"/>
    <w:rsid w:val="006331ED"/>
  </w:style>
  <w:style w:type="paragraph" w:customStyle="1" w:styleId="turquoise2">
    <w:name w:val="turquoise2"/>
    <w:basedOn w:val="default"/>
    <w:uiPriority w:val="99"/>
    <w:rsid w:val="006331ED"/>
  </w:style>
  <w:style w:type="paragraph" w:customStyle="1" w:styleId="turquoise3">
    <w:name w:val="turquoise3"/>
    <w:basedOn w:val="default"/>
    <w:uiPriority w:val="99"/>
    <w:rsid w:val="006331ED"/>
  </w:style>
  <w:style w:type="paragraph" w:customStyle="1" w:styleId="blue1">
    <w:name w:val="blue1"/>
    <w:basedOn w:val="default"/>
    <w:uiPriority w:val="99"/>
    <w:rsid w:val="006331ED"/>
  </w:style>
  <w:style w:type="paragraph" w:customStyle="1" w:styleId="blue2">
    <w:name w:val="blue2"/>
    <w:basedOn w:val="default"/>
    <w:uiPriority w:val="99"/>
    <w:rsid w:val="006331ED"/>
  </w:style>
  <w:style w:type="paragraph" w:customStyle="1" w:styleId="blue3">
    <w:name w:val="blue3"/>
    <w:basedOn w:val="default"/>
    <w:uiPriority w:val="99"/>
    <w:rsid w:val="006331ED"/>
  </w:style>
  <w:style w:type="paragraph" w:customStyle="1" w:styleId="sun1">
    <w:name w:val="sun1"/>
    <w:basedOn w:val="default"/>
    <w:uiPriority w:val="99"/>
    <w:rsid w:val="006331ED"/>
  </w:style>
  <w:style w:type="paragraph" w:customStyle="1" w:styleId="sun2">
    <w:name w:val="sun2"/>
    <w:basedOn w:val="default"/>
    <w:uiPriority w:val="99"/>
    <w:rsid w:val="006331ED"/>
  </w:style>
  <w:style w:type="paragraph" w:customStyle="1" w:styleId="sun3">
    <w:name w:val="sun3"/>
    <w:basedOn w:val="default"/>
    <w:uiPriority w:val="99"/>
    <w:rsid w:val="006331ED"/>
  </w:style>
  <w:style w:type="paragraph" w:customStyle="1" w:styleId="earth1">
    <w:name w:val="earth1"/>
    <w:basedOn w:val="default"/>
    <w:uiPriority w:val="99"/>
    <w:rsid w:val="006331ED"/>
  </w:style>
  <w:style w:type="paragraph" w:customStyle="1" w:styleId="earth2">
    <w:name w:val="earth2"/>
    <w:basedOn w:val="default"/>
    <w:uiPriority w:val="99"/>
    <w:rsid w:val="006331ED"/>
  </w:style>
  <w:style w:type="paragraph" w:customStyle="1" w:styleId="earth3">
    <w:name w:val="earth3"/>
    <w:basedOn w:val="default"/>
    <w:uiPriority w:val="99"/>
    <w:rsid w:val="006331ED"/>
  </w:style>
  <w:style w:type="paragraph" w:customStyle="1" w:styleId="green1">
    <w:name w:val="green1"/>
    <w:basedOn w:val="default"/>
    <w:uiPriority w:val="99"/>
    <w:rsid w:val="006331ED"/>
  </w:style>
  <w:style w:type="paragraph" w:customStyle="1" w:styleId="green2">
    <w:name w:val="green2"/>
    <w:basedOn w:val="default"/>
    <w:uiPriority w:val="99"/>
    <w:rsid w:val="006331ED"/>
  </w:style>
  <w:style w:type="paragraph" w:customStyle="1" w:styleId="green3">
    <w:name w:val="green3"/>
    <w:basedOn w:val="default"/>
    <w:uiPriority w:val="99"/>
    <w:rsid w:val="006331ED"/>
  </w:style>
  <w:style w:type="paragraph" w:customStyle="1" w:styleId="seetang1">
    <w:name w:val="seetang1"/>
    <w:basedOn w:val="default"/>
    <w:uiPriority w:val="99"/>
    <w:rsid w:val="006331ED"/>
  </w:style>
  <w:style w:type="paragraph" w:customStyle="1" w:styleId="seetang2">
    <w:name w:val="seetang2"/>
    <w:basedOn w:val="default"/>
    <w:uiPriority w:val="99"/>
    <w:rsid w:val="006331ED"/>
  </w:style>
  <w:style w:type="paragraph" w:customStyle="1" w:styleId="seetang3">
    <w:name w:val="seetang3"/>
    <w:basedOn w:val="default"/>
    <w:uiPriority w:val="99"/>
    <w:rsid w:val="006331ED"/>
  </w:style>
  <w:style w:type="paragraph" w:customStyle="1" w:styleId="lightblue1">
    <w:name w:val="lightblue1"/>
    <w:basedOn w:val="default"/>
    <w:uiPriority w:val="99"/>
    <w:rsid w:val="006331ED"/>
  </w:style>
  <w:style w:type="paragraph" w:customStyle="1" w:styleId="lightblue2">
    <w:name w:val="lightblue2"/>
    <w:basedOn w:val="default"/>
    <w:uiPriority w:val="99"/>
    <w:rsid w:val="006331ED"/>
  </w:style>
  <w:style w:type="paragraph" w:customStyle="1" w:styleId="lightblue3">
    <w:name w:val="lightblue3"/>
    <w:basedOn w:val="default"/>
    <w:uiPriority w:val="99"/>
    <w:rsid w:val="006331ED"/>
  </w:style>
  <w:style w:type="paragraph" w:customStyle="1" w:styleId="yellow1">
    <w:name w:val="yellow1"/>
    <w:basedOn w:val="default"/>
    <w:uiPriority w:val="99"/>
    <w:rsid w:val="006331ED"/>
  </w:style>
  <w:style w:type="paragraph" w:customStyle="1" w:styleId="yellow2">
    <w:name w:val="yellow2"/>
    <w:basedOn w:val="default"/>
    <w:uiPriority w:val="99"/>
    <w:rsid w:val="006331ED"/>
  </w:style>
  <w:style w:type="paragraph" w:customStyle="1" w:styleId="yellow3">
    <w:name w:val="yellow3"/>
    <w:basedOn w:val="default"/>
    <w:uiPriority w:val="99"/>
    <w:rsid w:val="006331ED"/>
  </w:style>
  <w:style w:type="paragraph" w:customStyle="1" w:styleId="a8">
    <w:name w:val="Объекты фона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a9">
    <w:name w:val="Фон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aa">
    <w:name w:val="Примечания"/>
    <w:uiPriority w:val="99"/>
    <w:rsid w:val="006331ED"/>
    <w:pPr>
      <w:spacing w:line="259" w:lineRule="auto"/>
      <w:ind w:left="340" w:hanging="340"/>
    </w:pPr>
    <w:rPr>
      <w:rFonts w:ascii="Mangal" w:hAnsi="Mangal" w:cs="Liberation Sans"/>
      <w:color w:val="000000"/>
      <w:sz w:val="56"/>
      <w:szCs w:val="24"/>
      <w:lang w:eastAsia="en-US"/>
    </w:rPr>
  </w:style>
  <w:style w:type="paragraph" w:customStyle="1" w:styleId="10">
    <w:name w:val="Структура 1"/>
    <w:uiPriority w:val="99"/>
    <w:rsid w:val="006331ED"/>
    <w:pPr>
      <w:spacing w:before="283" w:line="259" w:lineRule="auto"/>
    </w:pPr>
    <w:rPr>
      <w:rFonts w:ascii="Mangal" w:hAnsi="Mangal" w:cs="Liberation Sans"/>
      <w:color w:val="000000"/>
      <w:sz w:val="64"/>
      <w:szCs w:val="24"/>
      <w:lang w:eastAsia="en-US"/>
    </w:rPr>
  </w:style>
  <w:style w:type="paragraph" w:customStyle="1" w:styleId="20">
    <w:name w:val="Структура 2"/>
    <w:basedOn w:val="10"/>
    <w:uiPriority w:val="99"/>
    <w:rsid w:val="006331ED"/>
    <w:pPr>
      <w:spacing w:before="227"/>
    </w:pPr>
    <w:rPr>
      <w:sz w:val="56"/>
    </w:rPr>
  </w:style>
  <w:style w:type="paragraph" w:customStyle="1" w:styleId="3">
    <w:name w:val="Структура 3"/>
    <w:basedOn w:val="20"/>
    <w:uiPriority w:val="99"/>
    <w:rsid w:val="006331ED"/>
    <w:pPr>
      <w:spacing w:before="170"/>
    </w:pPr>
    <w:rPr>
      <w:sz w:val="48"/>
    </w:rPr>
  </w:style>
  <w:style w:type="paragraph" w:customStyle="1" w:styleId="4">
    <w:name w:val="Структура 4"/>
    <w:basedOn w:val="3"/>
    <w:uiPriority w:val="99"/>
    <w:rsid w:val="006331ED"/>
    <w:pPr>
      <w:spacing w:before="113"/>
    </w:pPr>
    <w:rPr>
      <w:sz w:val="40"/>
    </w:rPr>
  </w:style>
  <w:style w:type="paragraph" w:customStyle="1" w:styleId="5">
    <w:name w:val="Структура 5"/>
    <w:basedOn w:val="4"/>
    <w:uiPriority w:val="99"/>
    <w:rsid w:val="006331ED"/>
    <w:pPr>
      <w:spacing w:before="57"/>
    </w:pPr>
  </w:style>
  <w:style w:type="paragraph" w:customStyle="1" w:styleId="6">
    <w:name w:val="Структура 6"/>
    <w:basedOn w:val="5"/>
    <w:uiPriority w:val="99"/>
    <w:rsid w:val="006331ED"/>
  </w:style>
  <w:style w:type="paragraph" w:customStyle="1" w:styleId="7">
    <w:name w:val="Структура 7"/>
    <w:basedOn w:val="6"/>
    <w:uiPriority w:val="99"/>
    <w:rsid w:val="006331ED"/>
  </w:style>
  <w:style w:type="paragraph" w:customStyle="1" w:styleId="8">
    <w:name w:val="Структура 8"/>
    <w:basedOn w:val="7"/>
    <w:uiPriority w:val="99"/>
    <w:rsid w:val="006331ED"/>
  </w:style>
  <w:style w:type="paragraph" w:customStyle="1" w:styleId="9">
    <w:name w:val="Структура 9"/>
    <w:basedOn w:val="8"/>
    <w:uiPriority w:val="99"/>
    <w:rsid w:val="006331ED"/>
  </w:style>
  <w:style w:type="paragraph" w:customStyle="1" w:styleId="11">
    <w:name w:val="Основной текст1"/>
    <w:uiPriority w:val="99"/>
    <w:rsid w:val="006331ED"/>
    <w:pPr>
      <w:spacing w:line="259" w:lineRule="auto"/>
    </w:pPr>
    <w:rPr>
      <w:rFonts w:ascii="Times New Roman" w:hAnsi="Times New Roman" w:cs="Liberation Sans"/>
      <w:color w:val="000000"/>
      <w:spacing w:val="3"/>
      <w:sz w:val="21"/>
      <w:szCs w:val="24"/>
      <w:lang w:eastAsia="en-US"/>
    </w:rPr>
  </w:style>
  <w:style w:type="paragraph" w:customStyle="1" w:styleId="Bodytext0">
    <w:name w:val="Body text_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pacing w:val="3"/>
      <w:sz w:val="21"/>
      <w:szCs w:val="24"/>
      <w:lang w:eastAsia="en-US"/>
    </w:rPr>
  </w:style>
  <w:style w:type="paragraph" w:customStyle="1" w:styleId="DefaultParagraphFont1">
    <w:name w:val="Default Paragraph Font1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Strong1">
    <w:name w:val="Strong1"/>
    <w:uiPriority w:val="99"/>
    <w:rsid w:val="006331ED"/>
    <w:pPr>
      <w:spacing w:line="259" w:lineRule="auto"/>
    </w:pPr>
    <w:rPr>
      <w:rFonts w:ascii="Times New Roman" w:hAnsi="Times New Roman" w:cs="Liberation Sans"/>
      <w:b/>
      <w:color w:val="00000A"/>
      <w:sz w:val="24"/>
      <w:szCs w:val="24"/>
      <w:lang w:eastAsia="en-US"/>
    </w:rPr>
  </w:style>
  <w:style w:type="paragraph" w:customStyle="1" w:styleId="apple-converted-space">
    <w:name w:val="apple-converted-space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3LTHintergrund">
    <w:name w:val="Заглавие3~LT~Hintergrund"/>
    <w:uiPriority w:val="99"/>
    <w:rsid w:val="006331ED"/>
    <w:pPr>
      <w:spacing w:line="276" w:lineRule="auto"/>
      <w:jc w:val="center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3LTHintergrundobjekte">
    <w:name w:val="Заглавие3~LT~Hintergrundobjekte"/>
    <w:uiPriority w:val="99"/>
    <w:rsid w:val="006331ED"/>
    <w:pPr>
      <w:spacing w:line="276" w:lineRule="auto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3LTNotizen">
    <w:name w:val="Заглавие3~LT~Notizen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before="159" w:line="200" w:lineRule="atLeast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Untertitel">
    <w:name w:val="Заглавие3~LT~Unter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Titel">
    <w:name w:val="Заглавие3~LT~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b/>
      <w:color w:val="333333"/>
      <w:sz w:val="24"/>
      <w:szCs w:val="24"/>
      <w:lang w:eastAsia="en-US"/>
    </w:rPr>
  </w:style>
  <w:style w:type="paragraph" w:customStyle="1" w:styleId="3LTGliederung9">
    <w:name w:val="Заглавие3~LT~Gliederung 9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8">
    <w:name w:val="Заглавие3~LT~Gliederung 8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7">
    <w:name w:val="Заглавие3~LT~Gliederung 7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6">
    <w:name w:val="Заглавие3~LT~Gliederung 6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5">
    <w:name w:val="Заглавие3~LT~Gliederung 5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4">
    <w:name w:val="Заглавие3~LT~Gliederung 4"/>
    <w:uiPriority w:val="99"/>
    <w:rsid w:val="006331ED"/>
    <w:pPr>
      <w:tabs>
        <w:tab w:val="left" w:pos="4445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</w:tabs>
      <w:spacing w:line="216" w:lineRule="auto"/>
      <w:ind w:left="444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3">
    <w:name w:val="Заглавие3~LT~Gliederung 3"/>
    <w:uiPriority w:val="99"/>
    <w:rsid w:val="006331ED"/>
    <w:pPr>
      <w:tabs>
        <w:tab w:val="left" w:pos="3175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</w:tabs>
      <w:spacing w:line="216" w:lineRule="auto"/>
      <w:ind w:left="317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2">
    <w:name w:val="Заглавие3~LT~Gliederung 2"/>
    <w:uiPriority w:val="99"/>
    <w:rsid w:val="006331ED"/>
    <w:pPr>
      <w:tabs>
        <w:tab w:val="left" w:pos="2064"/>
        <w:tab w:val="left" w:pos="2496"/>
        <w:tab w:val="left" w:pos="3743"/>
        <w:tab w:val="left" w:pos="4992"/>
        <w:tab w:val="left" w:pos="6239"/>
        <w:tab w:val="left" w:pos="7486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</w:tabs>
      <w:spacing w:line="216" w:lineRule="auto"/>
      <w:ind w:left="2064" w:hanging="794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3LTGliederung1">
    <w:name w:val="Заглавие3~LT~Gliederung 1"/>
    <w:uiPriority w:val="99"/>
    <w:rsid w:val="006331ED"/>
    <w:pPr>
      <w:tabs>
        <w:tab w:val="left" w:pos="953"/>
        <w:tab w:val="left" w:pos="1247"/>
        <w:tab w:val="left" w:pos="2496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4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ind w:left="953" w:hanging="953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Hintergrund">
    <w:name w:val="Заглавие2~LT~Hintergrund"/>
    <w:uiPriority w:val="99"/>
    <w:rsid w:val="006331ED"/>
    <w:pPr>
      <w:spacing w:line="276" w:lineRule="auto"/>
      <w:jc w:val="center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2LTHintergrundobjekte">
    <w:name w:val="Заглавие2~LT~Hintergrundobjekte"/>
    <w:uiPriority w:val="99"/>
    <w:rsid w:val="006331ED"/>
    <w:pPr>
      <w:spacing w:line="276" w:lineRule="auto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2LTNotizen">
    <w:name w:val="Заглавие2~LT~Notizen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before="159" w:line="200" w:lineRule="atLeast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Untertitel">
    <w:name w:val="Заглавие2~LT~Unter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Titel">
    <w:name w:val="Заглавие2~LT~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b/>
      <w:color w:val="333333"/>
      <w:sz w:val="24"/>
      <w:szCs w:val="24"/>
      <w:lang w:eastAsia="en-US"/>
    </w:rPr>
  </w:style>
  <w:style w:type="paragraph" w:customStyle="1" w:styleId="2LTGliederung9">
    <w:name w:val="Заглавие2~LT~Gliederung 9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8">
    <w:name w:val="Заглавие2~LT~Gliederung 8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7">
    <w:name w:val="Заглавие2~LT~Gliederung 7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6">
    <w:name w:val="Заглавие2~LT~Gliederung 6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5">
    <w:name w:val="Заглавие2~LT~Gliederung 5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4">
    <w:name w:val="Заглавие2~LT~Gliederung 4"/>
    <w:uiPriority w:val="99"/>
    <w:rsid w:val="006331ED"/>
    <w:pPr>
      <w:tabs>
        <w:tab w:val="left" w:pos="4445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</w:tabs>
      <w:spacing w:line="216" w:lineRule="auto"/>
      <w:ind w:left="444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3">
    <w:name w:val="Заглавие2~LT~Gliederung 3"/>
    <w:uiPriority w:val="99"/>
    <w:rsid w:val="006331ED"/>
    <w:pPr>
      <w:tabs>
        <w:tab w:val="left" w:pos="3175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</w:tabs>
      <w:spacing w:line="216" w:lineRule="auto"/>
      <w:ind w:left="317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2">
    <w:name w:val="Заглавие2~LT~Gliederung 2"/>
    <w:uiPriority w:val="99"/>
    <w:rsid w:val="006331ED"/>
    <w:pPr>
      <w:tabs>
        <w:tab w:val="left" w:pos="2064"/>
        <w:tab w:val="left" w:pos="2496"/>
        <w:tab w:val="left" w:pos="3743"/>
        <w:tab w:val="left" w:pos="4992"/>
        <w:tab w:val="left" w:pos="6239"/>
        <w:tab w:val="left" w:pos="7486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</w:tabs>
      <w:spacing w:line="216" w:lineRule="auto"/>
      <w:ind w:left="2064" w:hanging="794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2LTGliederung1">
    <w:name w:val="Заглавие2~LT~Gliederung 1"/>
    <w:uiPriority w:val="99"/>
    <w:rsid w:val="006331ED"/>
    <w:pPr>
      <w:tabs>
        <w:tab w:val="left" w:pos="953"/>
        <w:tab w:val="left" w:pos="1247"/>
        <w:tab w:val="left" w:pos="2496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4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ind w:left="953" w:hanging="953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Hintergrund">
    <w:name w:val="Заглавие1~LT~Hintergrund"/>
    <w:uiPriority w:val="99"/>
    <w:rsid w:val="006331ED"/>
    <w:pPr>
      <w:spacing w:line="276" w:lineRule="auto"/>
      <w:jc w:val="center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1LTHintergrundobjekte">
    <w:name w:val="Заглавие1~LT~Hintergrundobjekte"/>
    <w:uiPriority w:val="99"/>
    <w:rsid w:val="006331ED"/>
    <w:pPr>
      <w:spacing w:line="276" w:lineRule="auto"/>
    </w:pPr>
    <w:rPr>
      <w:rFonts w:ascii="Liberation Sans;Arial" w:hAnsi="Liberation Sans;Arial" w:cs="Liberation Sans"/>
      <w:color w:val="00000A"/>
      <w:sz w:val="24"/>
      <w:szCs w:val="24"/>
      <w:lang w:eastAsia="en-US"/>
    </w:rPr>
  </w:style>
  <w:style w:type="paragraph" w:customStyle="1" w:styleId="1LTNotizen">
    <w:name w:val="Заглавие1~LT~Notizen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before="159" w:line="200" w:lineRule="atLeast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Untertitel">
    <w:name w:val="Заглавие1~LT~Unter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Titel">
    <w:name w:val="Заглавие1~LT~Titel"/>
    <w:uiPriority w:val="99"/>
    <w:rsid w:val="006331ED"/>
    <w:pPr>
      <w:tabs>
        <w:tab w:val="left" w:pos="0"/>
        <w:tab w:val="left" w:pos="1247"/>
        <w:tab w:val="left" w:pos="2494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jc w:val="center"/>
    </w:pPr>
    <w:rPr>
      <w:rFonts w:ascii="Liberation Sans;Arial" w:hAnsi="Liberation Sans;Arial" w:cs="Liberation Sans"/>
      <w:b/>
      <w:color w:val="333333"/>
      <w:sz w:val="24"/>
      <w:szCs w:val="24"/>
      <w:lang w:eastAsia="en-US"/>
    </w:rPr>
  </w:style>
  <w:style w:type="paragraph" w:customStyle="1" w:styleId="1LTGliederung9">
    <w:name w:val="Заглавие1~LT~Gliederung 9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8">
    <w:name w:val="Заглавие1~LT~Gliederung 8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7">
    <w:name w:val="Заглавие1~LT~Gliederung 7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6">
    <w:name w:val="Заглавие1~LT~Gliederung 6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5">
    <w:name w:val="Заглавие1~LT~Gliederung 5"/>
    <w:uiPriority w:val="99"/>
    <w:rsid w:val="006331ED"/>
    <w:pPr>
      <w:tabs>
        <w:tab w:val="left" w:pos="5715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  <w:tab w:val="left" w:pos="29951"/>
      </w:tabs>
      <w:spacing w:line="216" w:lineRule="auto"/>
      <w:ind w:left="571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4">
    <w:name w:val="Заглавие1~LT~Gliederung 4"/>
    <w:uiPriority w:val="99"/>
    <w:rsid w:val="006331ED"/>
    <w:pPr>
      <w:tabs>
        <w:tab w:val="left" w:pos="4445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  <w:tab w:val="left" w:pos="28702"/>
      </w:tabs>
      <w:spacing w:line="216" w:lineRule="auto"/>
      <w:ind w:left="444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3">
    <w:name w:val="Заглавие1~LT~Gliederung 3"/>
    <w:uiPriority w:val="99"/>
    <w:rsid w:val="006331ED"/>
    <w:pPr>
      <w:tabs>
        <w:tab w:val="left" w:pos="3175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  <w:tab w:val="left" w:pos="27453"/>
      </w:tabs>
      <w:spacing w:line="216" w:lineRule="auto"/>
      <w:ind w:left="3175" w:hanging="635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2">
    <w:name w:val="Заглавие1~LT~Gliederung 2"/>
    <w:uiPriority w:val="99"/>
    <w:rsid w:val="006331ED"/>
    <w:pPr>
      <w:tabs>
        <w:tab w:val="left" w:pos="2064"/>
        <w:tab w:val="left" w:pos="2496"/>
        <w:tab w:val="left" w:pos="3743"/>
        <w:tab w:val="left" w:pos="4992"/>
        <w:tab w:val="left" w:pos="6239"/>
        <w:tab w:val="left" w:pos="7486"/>
        <w:tab w:val="left" w:pos="8735"/>
        <w:tab w:val="left" w:pos="9984"/>
        <w:tab w:val="left" w:pos="11231"/>
        <w:tab w:val="left" w:pos="12480"/>
        <w:tab w:val="left" w:pos="13727"/>
        <w:tab w:val="left" w:pos="14975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  <w:tab w:val="left" w:pos="26206"/>
      </w:tabs>
      <w:spacing w:line="216" w:lineRule="auto"/>
      <w:ind w:left="2064" w:hanging="794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customStyle="1" w:styleId="1LTGliederung1">
    <w:name w:val="Заглавие1~LT~Gliederung 1"/>
    <w:uiPriority w:val="99"/>
    <w:rsid w:val="006331ED"/>
    <w:pPr>
      <w:tabs>
        <w:tab w:val="left" w:pos="953"/>
        <w:tab w:val="left" w:pos="1247"/>
        <w:tab w:val="left" w:pos="2496"/>
        <w:tab w:val="left" w:pos="3743"/>
        <w:tab w:val="left" w:pos="4992"/>
        <w:tab w:val="left" w:pos="6239"/>
        <w:tab w:val="left" w:pos="7488"/>
        <w:tab w:val="left" w:pos="8735"/>
        <w:tab w:val="left" w:pos="9984"/>
        <w:tab w:val="left" w:pos="11231"/>
        <w:tab w:val="left" w:pos="12480"/>
        <w:tab w:val="left" w:pos="13727"/>
        <w:tab w:val="left" w:pos="14974"/>
        <w:tab w:val="left" w:pos="16222"/>
        <w:tab w:val="left" w:pos="17471"/>
        <w:tab w:val="left" w:pos="18718"/>
        <w:tab w:val="left" w:pos="19967"/>
        <w:tab w:val="left" w:pos="21214"/>
        <w:tab w:val="left" w:pos="22463"/>
        <w:tab w:val="left" w:pos="23710"/>
        <w:tab w:val="left" w:pos="24959"/>
      </w:tabs>
      <w:spacing w:line="216" w:lineRule="auto"/>
      <w:ind w:left="953" w:hanging="953"/>
    </w:pPr>
    <w:rPr>
      <w:rFonts w:ascii="Liberation Sans;Arial" w:hAnsi="Liberation Sans;Arial" w:cs="Liberation Sans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6331ED"/>
    <w:pPr>
      <w:spacing w:after="282" w:line="276" w:lineRule="auto"/>
      <w:ind w:left="1270"/>
    </w:pPr>
    <w:rPr>
      <w:rFonts w:ascii="Andale Sans UI" w:hAnsi="Andale Sans UI"/>
      <w:color w:val="00000A"/>
      <w:sz w:val="22"/>
    </w:rPr>
  </w:style>
  <w:style w:type="paragraph" w:customStyle="1" w:styleId="Default0">
    <w:name w:val="Default"/>
    <w:uiPriority w:val="99"/>
    <w:rsid w:val="006331ED"/>
    <w:pPr>
      <w:spacing w:line="200" w:lineRule="atLeast"/>
    </w:pPr>
    <w:rPr>
      <w:rFonts w:ascii="Times New Roman" w:hAnsi="Times New Roman" w:cs="Liberation Sans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6331ED"/>
    <w:pPr>
      <w:spacing w:before="494" w:after="494"/>
    </w:pPr>
    <w:rPr>
      <w:rFonts w:ascii="Times New Roman" w:hAnsi="Times New Roman"/>
      <w:color w:val="00000A"/>
      <w:sz w:val="24"/>
    </w:rPr>
  </w:style>
  <w:style w:type="paragraph" w:styleId="NoSpacing">
    <w:name w:val="No Spacing"/>
    <w:uiPriority w:val="99"/>
    <w:qFormat/>
    <w:rsid w:val="006331ED"/>
    <w:pPr>
      <w:spacing w:line="200" w:lineRule="atLeast"/>
    </w:pPr>
    <w:rPr>
      <w:rFonts w:ascii="Andale Sans UI" w:hAnsi="Andale Sans UI" w:cs="Liberation Sans"/>
      <w:color w:val="00000A"/>
      <w:szCs w:val="24"/>
      <w:lang w:eastAsia="en-US"/>
    </w:rPr>
  </w:style>
  <w:style w:type="paragraph" w:customStyle="1" w:styleId="AbstractGreenLTGliederung1">
    <w:name w:val="AbstractGreen~LT~Gliederung 1"/>
    <w:uiPriority w:val="99"/>
    <w:rsid w:val="006331ED"/>
    <w:pPr>
      <w:spacing w:after="407" w:line="259" w:lineRule="auto"/>
    </w:pPr>
    <w:rPr>
      <w:rFonts w:ascii="Lohit Hindi" w:hAnsi="Lohit Hindi" w:cs="Liberation Sans"/>
      <w:color w:val="000000"/>
      <w:sz w:val="64"/>
      <w:szCs w:val="24"/>
      <w:lang w:eastAsia="en-US"/>
    </w:rPr>
  </w:style>
  <w:style w:type="paragraph" w:customStyle="1" w:styleId="AbstractGreenLTGliederung2">
    <w:name w:val="AbstractGreen~LT~Gliederung 2"/>
    <w:basedOn w:val="AbstractGreenLTGliederung1"/>
    <w:uiPriority w:val="99"/>
    <w:rsid w:val="006331ED"/>
    <w:pPr>
      <w:spacing w:after="326"/>
    </w:pPr>
    <w:rPr>
      <w:sz w:val="56"/>
    </w:rPr>
  </w:style>
  <w:style w:type="paragraph" w:customStyle="1" w:styleId="AbstractGreenLTGliederung3">
    <w:name w:val="AbstractGreen~LT~Gliederung 3"/>
    <w:basedOn w:val="AbstractGreenLTGliederung2"/>
    <w:uiPriority w:val="99"/>
    <w:rsid w:val="006331ED"/>
    <w:pPr>
      <w:spacing w:after="244"/>
    </w:pPr>
    <w:rPr>
      <w:sz w:val="48"/>
    </w:rPr>
  </w:style>
  <w:style w:type="paragraph" w:customStyle="1" w:styleId="AbstractGreenLTGliederung4">
    <w:name w:val="AbstractGreen~LT~Gliederung 4"/>
    <w:basedOn w:val="AbstractGreenLTGliederung3"/>
    <w:uiPriority w:val="99"/>
    <w:rsid w:val="006331ED"/>
    <w:pPr>
      <w:spacing w:after="162"/>
    </w:pPr>
    <w:rPr>
      <w:sz w:val="40"/>
    </w:rPr>
  </w:style>
  <w:style w:type="paragraph" w:customStyle="1" w:styleId="AbstractGreenLTGliederung5">
    <w:name w:val="AbstractGreen~LT~Gliederung 5"/>
    <w:basedOn w:val="AbstractGreenLTGliederung4"/>
    <w:uiPriority w:val="99"/>
    <w:rsid w:val="006331ED"/>
    <w:pPr>
      <w:spacing w:after="81"/>
    </w:pPr>
  </w:style>
  <w:style w:type="paragraph" w:customStyle="1" w:styleId="AbstractGreenLTGliederung6">
    <w:name w:val="AbstractGreen~LT~Gliederung 6"/>
    <w:basedOn w:val="AbstractGreenLTGliederung5"/>
    <w:uiPriority w:val="99"/>
    <w:rsid w:val="006331ED"/>
  </w:style>
  <w:style w:type="paragraph" w:customStyle="1" w:styleId="AbstractGreenLTGliederung7">
    <w:name w:val="AbstractGreen~LT~Gliederung 7"/>
    <w:basedOn w:val="AbstractGreenLTGliederung6"/>
    <w:uiPriority w:val="99"/>
    <w:rsid w:val="006331ED"/>
  </w:style>
  <w:style w:type="paragraph" w:customStyle="1" w:styleId="AbstractGreenLTGliederung8">
    <w:name w:val="AbstractGreen~LT~Gliederung 8"/>
    <w:basedOn w:val="AbstractGreenLTGliederung7"/>
    <w:uiPriority w:val="99"/>
    <w:rsid w:val="006331ED"/>
  </w:style>
  <w:style w:type="paragraph" w:customStyle="1" w:styleId="AbstractGreenLTGliederung9">
    <w:name w:val="AbstractGreen~LT~Gliederung 9"/>
    <w:basedOn w:val="AbstractGreenLTGliederung8"/>
    <w:uiPriority w:val="99"/>
    <w:rsid w:val="006331ED"/>
  </w:style>
  <w:style w:type="paragraph" w:customStyle="1" w:styleId="AbstractGreenLTTitel">
    <w:name w:val="AbstractGreen~LT~Titel"/>
    <w:uiPriority w:val="99"/>
    <w:rsid w:val="006331ED"/>
    <w:pPr>
      <w:spacing w:line="259" w:lineRule="auto"/>
      <w:jc w:val="center"/>
    </w:pPr>
    <w:rPr>
      <w:rFonts w:ascii="Lohit Hindi" w:hAnsi="Lohit Hindi" w:cs="Liberation Sans"/>
      <w:color w:val="000000"/>
      <w:sz w:val="88"/>
      <w:szCs w:val="24"/>
      <w:lang w:eastAsia="en-US"/>
    </w:rPr>
  </w:style>
  <w:style w:type="paragraph" w:customStyle="1" w:styleId="AbstractGreenLTUntertitel">
    <w:name w:val="AbstractGreen~LT~Untertitel"/>
    <w:uiPriority w:val="99"/>
    <w:rsid w:val="006331ED"/>
    <w:pPr>
      <w:spacing w:line="259" w:lineRule="auto"/>
      <w:jc w:val="center"/>
    </w:pPr>
    <w:rPr>
      <w:rFonts w:ascii="Lohit Hindi" w:hAnsi="Lohit Hindi" w:cs="Liberation Sans"/>
      <w:color w:val="000000"/>
      <w:sz w:val="64"/>
      <w:szCs w:val="24"/>
      <w:lang w:eastAsia="en-US"/>
    </w:rPr>
  </w:style>
  <w:style w:type="paragraph" w:customStyle="1" w:styleId="AbstractGreenLTNotizen">
    <w:name w:val="AbstractGreen~LT~Notizen"/>
    <w:uiPriority w:val="99"/>
    <w:rsid w:val="006331ED"/>
    <w:pPr>
      <w:spacing w:line="259" w:lineRule="auto"/>
      <w:ind w:left="340"/>
    </w:pPr>
    <w:rPr>
      <w:rFonts w:ascii="Lohit Hindi" w:hAnsi="Lohit Hindi" w:cs="Liberation Sans"/>
      <w:color w:val="000000"/>
      <w:sz w:val="58"/>
      <w:szCs w:val="24"/>
      <w:lang w:eastAsia="en-US"/>
    </w:rPr>
  </w:style>
  <w:style w:type="paragraph" w:customStyle="1" w:styleId="AbstractGreenLTHintergrundobjekte">
    <w:name w:val="AbstractGreen~LT~Hintergrundobjekte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AbstractGreenLTHintergrund">
    <w:name w:val="AbstractGreen~LT~Hintergrund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LTGliederung1">
    <w:name w:val="Обычный~LT~Gliederung 1"/>
    <w:uiPriority w:val="99"/>
    <w:rsid w:val="006331ED"/>
    <w:pPr>
      <w:spacing w:before="283" w:line="259" w:lineRule="auto"/>
    </w:pPr>
    <w:rPr>
      <w:rFonts w:ascii="Mangal" w:hAnsi="Mangal" w:cs="Liberation Sans"/>
      <w:color w:val="000000"/>
      <w:sz w:val="64"/>
      <w:szCs w:val="24"/>
      <w:lang w:eastAsia="en-US"/>
    </w:rPr>
  </w:style>
  <w:style w:type="paragraph" w:customStyle="1" w:styleId="LTGliederung2">
    <w:name w:val="Обычный~LT~Gliederung 2"/>
    <w:basedOn w:val="LTGliederung1"/>
    <w:uiPriority w:val="99"/>
    <w:rsid w:val="006331ED"/>
    <w:pPr>
      <w:spacing w:before="227"/>
    </w:pPr>
    <w:rPr>
      <w:sz w:val="56"/>
    </w:rPr>
  </w:style>
  <w:style w:type="paragraph" w:customStyle="1" w:styleId="LTGliederung3">
    <w:name w:val="Обычный~LT~Gliederung 3"/>
    <w:basedOn w:val="LTGliederung2"/>
    <w:uiPriority w:val="99"/>
    <w:rsid w:val="006331ED"/>
    <w:pPr>
      <w:spacing w:before="170"/>
    </w:pPr>
    <w:rPr>
      <w:sz w:val="48"/>
    </w:rPr>
  </w:style>
  <w:style w:type="paragraph" w:customStyle="1" w:styleId="LTGliederung4">
    <w:name w:val="Обычный~LT~Gliederung 4"/>
    <w:basedOn w:val="LTGliederung3"/>
    <w:uiPriority w:val="99"/>
    <w:rsid w:val="006331ED"/>
    <w:pPr>
      <w:spacing w:before="113"/>
    </w:pPr>
    <w:rPr>
      <w:sz w:val="40"/>
    </w:rPr>
  </w:style>
  <w:style w:type="paragraph" w:customStyle="1" w:styleId="LTGliederung5">
    <w:name w:val="Обычный~LT~Gliederung 5"/>
    <w:basedOn w:val="LTGliederung4"/>
    <w:uiPriority w:val="99"/>
    <w:rsid w:val="006331ED"/>
    <w:pPr>
      <w:spacing w:before="57"/>
    </w:pPr>
  </w:style>
  <w:style w:type="paragraph" w:customStyle="1" w:styleId="LTGliederung6">
    <w:name w:val="Обычный~LT~Gliederung 6"/>
    <w:basedOn w:val="LTGliederung5"/>
    <w:uiPriority w:val="99"/>
    <w:rsid w:val="006331ED"/>
  </w:style>
  <w:style w:type="paragraph" w:customStyle="1" w:styleId="LTGliederung7">
    <w:name w:val="Обычный~LT~Gliederung 7"/>
    <w:basedOn w:val="LTGliederung6"/>
    <w:uiPriority w:val="99"/>
    <w:rsid w:val="006331ED"/>
  </w:style>
  <w:style w:type="paragraph" w:customStyle="1" w:styleId="LTGliederung8">
    <w:name w:val="Обычный~LT~Gliederung 8"/>
    <w:basedOn w:val="LTGliederung7"/>
    <w:uiPriority w:val="99"/>
    <w:rsid w:val="006331ED"/>
  </w:style>
  <w:style w:type="paragraph" w:customStyle="1" w:styleId="LTGliederung9">
    <w:name w:val="Обычный~LT~Gliederung 9"/>
    <w:basedOn w:val="LTGliederung8"/>
    <w:uiPriority w:val="99"/>
    <w:rsid w:val="006331ED"/>
  </w:style>
  <w:style w:type="paragraph" w:customStyle="1" w:styleId="LTTitel">
    <w:name w:val="Обычный~LT~Titel"/>
    <w:uiPriority w:val="99"/>
    <w:rsid w:val="006331ED"/>
    <w:pPr>
      <w:spacing w:line="259" w:lineRule="auto"/>
      <w:jc w:val="center"/>
    </w:pPr>
    <w:rPr>
      <w:rFonts w:ascii="Mangal" w:hAnsi="Mangal" w:cs="Liberation Sans"/>
      <w:color w:val="000000"/>
      <w:sz w:val="88"/>
      <w:szCs w:val="24"/>
      <w:lang w:eastAsia="en-US"/>
    </w:rPr>
  </w:style>
  <w:style w:type="paragraph" w:customStyle="1" w:styleId="LTUntertitel">
    <w:name w:val="Обычный~LT~Untertitel"/>
    <w:uiPriority w:val="99"/>
    <w:rsid w:val="006331ED"/>
    <w:pPr>
      <w:spacing w:line="259" w:lineRule="auto"/>
      <w:jc w:val="center"/>
    </w:pPr>
    <w:rPr>
      <w:rFonts w:ascii="Mangal" w:hAnsi="Mangal" w:cs="Liberation Sans"/>
      <w:color w:val="000000"/>
      <w:sz w:val="64"/>
      <w:szCs w:val="24"/>
      <w:lang w:eastAsia="en-US"/>
    </w:rPr>
  </w:style>
  <w:style w:type="paragraph" w:customStyle="1" w:styleId="LTNotizen">
    <w:name w:val="Обычный~LT~Notizen"/>
    <w:uiPriority w:val="99"/>
    <w:rsid w:val="006331ED"/>
    <w:pPr>
      <w:spacing w:line="259" w:lineRule="auto"/>
      <w:ind w:left="340" w:hanging="340"/>
    </w:pPr>
    <w:rPr>
      <w:rFonts w:ascii="Mangal" w:hAnsi="Mangal" w:cs="Liberation Sans"/>
      <w:color w:val="000000"/>
      <w:sz w:val="56"/>
      <w:szCs w:val="24"/>
      <w:lang w:eastAsia="en-US"/>
    </w:rPr>
  </w:style>
  <w:style w:type="paragraph" w:customStyle="1" w:styleId="LTHintergrundobjekte">
    <w:name w:val="Обычный~LT~Hintergrundobjekte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  <w:style w:type="paragraph" w:customStyle="1" w:styleId="LTHintergrund">
    <w:name w:val="Обычный~LT~Hintergrund"/>
    <w:uiPriority w:val="99"/>
    <w:rsid w:val="006331ED"/>
    <w:pPr>
      <w:spacing w:line="259" w:lineRule="auto"/>
    </w:pPr>
    <w:rPr>
      <w:rFonts w:ascii="Times New Roman" w:hAnsi="Times New Roman" w:cs="Liberation Sans"/>
      <w:color w:val="00000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4</Pages>
  <Words>1377</Words>
  <Characters>7849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Князькова</cp:lastModifiedBy>
  <cp:revision>29</cp:revision>
  <cp:lastPrinted>2017-02-06T07:00:00Z</cp:lastPrinted>
  <dcterms:created xsi:type="dcterms:W3CDTF">2014-03-29T17:39:00Z</dcterms:created>
  <dcterms:modified xsi:type="dcterms:W3CDTF">2017-02-06T07:04:00Z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